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7550"/>
      </w:tblGrid>
      <w:tr w:rsidR="00CA5063" w14:paraId="65792506" w14:textId="77777777" w:rsidTr="001109FC">
        <w:trPr>
          <w:trHeight w:val="432"/>
        </w:trPr>
        <w:tc>
          <w:tcPr>
            <w:tcW w:w="2022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2CB17655" w14:textId="77777777" w:rsidR="00CA5063" w:rsidRPr="00371140" w:rsidRDefault="00CA5063" w:rsidP="00CA5063">
            <w:pPr>
              <w:rPr>
                <w:rFonts w:asciiTheme="minorHAnsi" w:hAnsiTheme="minorHAnsi"/>
              </w:rPr>
            </w:pPr>
            <w:r w:rsidRPr="00371140"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  <w:t>TITRE :</w:t>
            </w:r>
            <w:r w:rsidR="008211D7"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  <w:t xml:space="preserve"> </w:t>
            </w:r>
          </w:p>
        </w:tc>
        <w:tc>
          <w:tcPr>
            <w:tcW w:w="755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21B9E62E" w14:textId="4BAE2289" w:rsidR="00A3338B" w:rsidRPr="00165656" w:rsidRDefault="00A3338B" w:rsidP="00A3338B">
            <w:pPr>
              <w:pStyle w:val="En-tte"/>
              <w:tabs>
                <w:tab w:val="clear" w:pos="8640"/>
                <w:tab w:val="right" w:pos="9356"/>
              </w:tabs>
              <w:rPr>
                <w:rFonts w:asciiTheme="minorHAnsi" w:hAnsiTheme="minorHAnsi"/>
              </w:rPr>
            </w:pP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 xml:space="preserve">DTIC - Imprimante 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>&amp;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 xml:space="preserve"> Photocopieur</w:t>
            </w:r>
            <w:r>
              <w:rPr>
                <w:rStyle w:val="lev"/>
                <w:rFonts w:eastAsia="Times New Roman" w:cs="Arial"/>
                <w:color w:val="000000"/>
                <w:szCs w:val="20"/>
              </w:rPr>
              <w:tab/>
            </w:r>
            <w:r>
              <w:rPr>
                <w:rStyle w:val="lev"/>
                <w:rFonts w:eastAsia="Times New Roman" w:cs="Arial"/>
                <w:color w:val="000000"/>
                <w:szCs w:val="20"/>
              </w:rPr>
              <w:t xml:space="preserve"> - 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>Utilisation d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>u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 xml:space="preserve"> code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 xml:space="preserve"> d</w:t>
            </w:r>
            <w:r>
              <w:rPr>
                <w:rStyle w:val="lev"/>
                <w:rFonts w:eastAsia="Times New Roman" w:cs="Arial"/>
                <w:color w:val="000000"/>
                <w:szCs w:val="20"/>
                <w:lang w:val="fr-CA"/>
              </w:rPr>
              <w:t>épartement</w:t>
            </w:r>
          </w:p>
          <w:p w14:paraId="2F1576BE" w14:textId="6D528CB4" w:rsidR="00CA5063" w:rsidRPr="00AE795F" w:rsidRDefault="00CA5063" w:rsidP="00CA5063">
            <w:pPr>
              <w:rPr>
                <w:rFonts w:asciiTheme="minorHAnsi" w:hAnsiTheme="minorHAnsi"/>
              </w:rPr>
            </w:pPr>
          </w:p>
        </w:tc>
      </w:tr>
      <w:tr w:rsidR="00CA5063" w14:paraId="18C557F5" w14:textId="77777777" w:rsidTr="001109FC">
        <w:trPr>
          <w:trHeight w:val="432"/>
        </w:trPr>
        <w:tc>
          <w:tcPr>
            <w:tcW w:w="2022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738E3463" w14:textId="77777777" w:rsidR="00CA5063" w:rsidRPr="00371140" w:rsidRDefault="00CA5063" w:rsidP="00CA5063">
            <w:pPr>
              <w:rPr>
                <w:rFonts w:asciiTheme="minorHAnsi" w:hAnsiTheme="minorHAnsi"/>
              </w:rPr>
            </w:pPr>
            <w:r w:rsidRPr="00371140"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  <w:t>DESCRIPTION :</w:t>
            </w:r>
          </w:p>
        </w:tc>
        <w:tc>
          <w:tcPr>
            <w:tcW w:w="755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317CB8AB" w14:textId="297E7090" w:rsidR="00CA5063" w:rsidRPr="00AE795F" w:rsidRDefault="008211D7" w:rsidP="00CA506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Guide de configuration </w:t>
            </w:r>
            <w:r w:rsidR="00A3338B">
              <w:rPr>
                <w:rFonts w:asciiTheme="minorHAnsi" w:hAnsiTheme="minorHAnsi"/>
              </w:rPr>
              <w:t>du code département</w:t>
            </w:r>
            <w:r>
              <w:rPr>
                <w:rFonts w:asciiTheme="minorHAnsi" w:hAnsiTheme="minorHAnsi"/>
              </w:rPr>
              <w:t xml:space="preserve"> lors de l’impression</w:t>
            </w:r>
          </w:p>
        </w:tc>
      </w:tr>
      <w:tr w:rsidR="00CA5063" w14:paraId="17AB15A1" w14:textId="77777777" w:rsidTr="001109FC">
        <w:trPr>
          <w:trHeight w:val="432"/>
        </w:trPr>
        <w:tc>
          <w:tcPr>
            <w:tcW w:w="2022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65CC11B1" w14:textId="77777777" w:rsidR="00CA5063" w:rsidRPr="00371140" w:rsidRDefault="00C74E57" w:rsidP="00CA5063">
            <w:pPr>
              <w:rPr>
                <w:rFonts w:asciiTheme="minorHAnsi" w:hAnsiTheme="minorHAnsi"/>
              </w:rPr>
            </w:pPr>
            <w:r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  <w:t>RESPONSABLE</w:t>
            </w:r>
            <w:r w:rsidR="00CA5063" w:rsidRPr="00371140"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  <w:t xml:space="preserve"> :</w:t>
            </w:r>
          </w:p>
        </w:tc>
        <w:tc>
          <w:tcPr>
            <w:tcW w:w="755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60CF9C46" w14:textId="77777777" w:rsidR="00CA5063" w:rsidRPr="00AE795F" w:rsidRDefault="008211D7" w:rsidP="00CA506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Sébastien Viel</w:t>
            </w:r>
          </w:p>
        </w:tc>
      </w:tr>
      <w:tr w:rsidR="00E91538" w14:paraId="7CF9F59F" w14:textId="77777777" w:rsidTr="00732380">
        <w:trPr>
          <w:trHeight w:val="432"/>
        </w:trPr>
        <w:tc>
          <w:tcPr>
            <w:tcW w:w="2022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1969800E" w14:textId="77777777" w:rsidR="00E91538" w:rsidRPr="00371140" w:rsidRDefault="00E91538" w:rsidP="00CA5063">
            <w:pPr>
              <w:rPr>
                <w:rStyle w:val="lev"/>
                <w:rFonts w:asciiTheme="minorHAnsi" w:eastAsia="Times New Roman" w:hAnsiTheme="minorHAnsi" w:cs="Arial"/>
                <w:color w:val="000000"/>
                <w:szCs w:val="20"/>
                <w:lang w:val="fr-CA"/>
              </w:rPr>
            </w:pPr>
            <w:r>
              <w:rPr>
                <w:rStyle w:val="lev"/>
                <w:rFonts w:asciiTheme="minorHAnsi" w:eastAsia="Times New Roman" w:hAnsiTheme="minorHAnsi" w:cs="Arial"/>
                <w:szCs w:val="20"/>
              </w:rPr>
              <w:t>VERSION</w:t>
            </w:r>
            <w:r w:rsidRPr="00371140">
              <w:rPr>
                <w:rStyle w:val="lev"/>
                <w:rFonts w:asciiTheme="minorHAnsi" w:eastAsia="Times New Roman" w:hAnsiTheme="minorHAnsi" w:cs="Arial"/>
                <w:szCs w:val="20"/>
              </w:rPr>
              <w:t xml:space="preserve"> :</w:t>
            </w:r>
          </w:p>
        </w:tc>
        <w:tc>
          <w:tcPr>
            <w:tcW w:w="755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7F626642" w14:textId="77777777" w:rsidR="00E91538" w:rsidRPr="00E91538" w:rsidRDefault="0039075F" w:rsidP="001E28EA">
            <w:pPr>
              <w:rPr>
                <w:rStyle w:val="lev"/>
                <w:rFonts w:asciiTheme="minorHAnsi" w:eastAsia="Times New Roman" w:hAnsiTheme="minorHAnsi" w:cs="Arial"/>
                <w:b w:val="0"/>
                <w:szCs w:val="20"/>
              </w:rPr>
            </w:pPr>
            <w:r>
              <w:rPr>
                <w:rStyle w:val="lev"/>
                <w:rFonts w:asciiTheme="minorHAnsi" w:eastAsia="Times New Roman" w:hAnsiTheme="minorHAnsi" w:cs="Arial"/>
                <w:b w:val="0"/>
                <w:szCs w:val="20"/>
              </w:rPr>
              <w:t>1</w:t>
            </w:r>
            <w:r>
              <w:rPr>
                <w:rStyle w:val="lev"/>
                <w:rFonts w:eastAsia="Times New Roman" w:cs="Arial"/>
                <w:szCs w:val="20"/>
              </w:rPr>
              <w:t>.0</w:t>
            </w:r>
          </w:p>
        </w:tc>
      </w:tr>
      <w:tr w:rsidR="00E91538" w14:paraId="562C9996" w14:textId="77777777" w:rsidTr="00C41328">
        <w:trPr>
          <w:trHeight w:val="432"/>
        </w:trPr>
        <w:tc>
          <w:tcPr>
            <w:tcW w:w="2022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1C50DA83" w14:textId="77777777" w:rsidR="00E91538" w:rsidRPr="001E28EA" w:rsidRDefault="00E91538" w:rsidP="00E91538">
            <w:pPr>
              <w:rPr>
                <w:rStyle w:val="lev"/>
                <w:rFonts w:asciiTheme="minorHAnsi" w:eastAsia="Times New Roman" w:hAnsiTheme="minorHAnsi" w:cs="Arial"/>
                <w:szCs w:val="20"/>
              </w:rPr>
            </w:pPr>
            <w:r w:rsidRPr="001E28EA">
              <w:rPr>
                <w:rStyle w:val="lev"/>
                <w:rFonts w:asciiTheme="minorHAnsi" w:eastAsia="Times New Roman" w:hAnsiTheme="minorHAnsi" w:cs="Arial"/>
                <w:szCs w:val="20"/>
              </w:rPr>
              <w:t>DATE :</w:t>
            </w:r>
          </w:p>
        </w:tc>
        <w:tc>
          <w:tcPr>
            <w:tcW w:w="755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vAlign w:val="center"/>
          </w:tcPr>
          <w:p w14:paraId="64DB8FE8" w14:textId="215C0A1B" w:rsidR="00E91538" w:rsidRPr="00E91538" w:rsidRDefault="0039075F" w:rsidP="00E91538">
            <w:pPr>
              <w:jc w:val="both"/>
              <w:rPr>
                <w:rStyle w:val="lev"/>
                <w:rFonts w:asciiTheme="minorHAnsi" w:eastAsia="Times New Roman" w:hAnsiTheme="minorHAnsi" w:cs="Arial"/>
                <w:b w:val="0"/>
                <w:szCs w:val="20"/>
              </w:rPr>
            </w:pPr>
            <w:r>
              <w:rPr>
                <w:rStyle w:val="lev"/>
                <w:rFonts w:asciiTheme="minorHAnsi" w:eastAsia="Times New Roman" w:hAnsiTheme="minorHAnsi" w:cs="Arial"/>
                <w:b w:val="0"/>
                <w:szCs w:val="20"/>
              </w:rPr>
              <w:t>2</w:t>
            </w:r>
            <w:r>
              <w:rPr>
                <w:rStyle w:val="lev"/>
                <w:rFonts w:eastAsia="Times New Roman" w:cs="Arial"/>
                <w:szCs w:val="20"/>
              </w:rPr>
              <w:t>019/08/</w:t>
            </w:r>
            <w:r w:rsidR="00A3338B">
              <w:rPr>
                <w:rStyle w:val="lev"/>
                <w:rFonts w:eastAsia="Times New Roman" w:cs="Arial"/>
                <w:szCs w:val="20"/>
              </w:rPr>
              <w:t>13</w:t>
            </w:r>
          </w:p>
        </w:tc>
      </w:tr>
    </w:tbl>
    <w:p w14:paraId="080CF553" w14:textId="77777777" w:rsidR="007F551A" w:rsidRDefault="007F551A" w:rsidP="00C74E57">
      <w:pPr>
        <w:spacing w:after="200" w:line="276" w:lineRule="auto"/>
        <w:rPr>
          <w:rFonts w:asciiTheme="minorHAnsi" w:hAnsiTheme="minorHAnsi"/>
          <w:lang w:val="fr-CA"/>
        </w:rPr>
      </w:pPr>
    </w:p>
    <w:p w14:paraId="742C1EDB" w14:textId="37AC2B25" w:rsidR="0039075F" w:rsidRDefault="0039075F" w:rsidP="00C74E57">
      <w:p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 xml:space="preserve">Le document qui suit consiste à accompagner l’utilisateur qui </w:t>
      </w:r>
      <w:r w:rsidR="001761B1">
        <w:rPr>
          <w:rFonts w:asciiTheme="minorHAnsi" w:hAnsiTheme="minorHAnsi"/>
          <w:lang w:val="fr-CA"/>
        </w:rPr>
        <w:t>doit</w:t>
      </w:r>
      <w:r>
        <w:rPr>
          <w:rFonts w:asciiTheme="minorHAnsi" w:hAnsiTheme="minorHAnsi"/>
          <w:lang w:val="fr-CA"/>
        </w:rPr>
        <w:t xml:space="preserve"> utiliser </w:t>
      </w:r>
      <w:r w:rsidR="00852C69">
        <w:rPr>
          <w:rFonts w:asciiTheme="minorHAnsi" w:hAnsiTheme="minorHAnsi"/>
          <w:lang w:val="fr-CA"/>
        </w:rPr>
        <w:t>un code d’accès</w:t>
      </w:r>
      <w:r>
        <w:rPr>
          <w:rFonts w:asciiTheme="minorHAnsi" w:hAnsiTheme="minorHAnsi"/>
          <w:lang w:val="fr-CA"/>
        </w:rPr>
        <w:t xml:space="preserve"> lors d’impression de documents sur les imprimantes </w:t>
      </w:r>
      <w:r w:rsidR="00852C69">
        <w:rPr>
          <w:rFonts w:asciiTheme="minorHAnsi" w:hAnsiTheme="minorHAnsi"/>
          <w:lang w:val="fr-CA"/>
        </w:rPr>
        <w:t>et p</w:t>
      </w:r>
      <w:r>
        <w:rPr>
          <w:rFonts w:asciiTheme="minorHAnsi" w:hAnsiTheme="minorHAnsi"/>
          <w:lang w:val="fr-CA"/>
        </w:rPr>
        <w:t>hotocopieur</w:t>
      </w:r>
      <w:r w:rsidR="00852C69">
        <w:rPr>
          <w:rFonts w:asciiTheme="minorHAnsi" w:hAnsiTheme="minorHAnsi"/>
          <w:lang w:val="fr-CA"/>
        </w:rPr>
        <w:t>.</w:t>
      </w:r>
      <w:r w:rsidR="007D3599" w:rsidRPr="007D3599">
        <w:rPr>
          <w:rFonts w:asciiTheme="minorHAnsi" w:hAnsiTheme="minorHAnsi"/>
          <w:noProof/>
          <w:lang w:val="fr-CA"/>
        </w:rPr>
        <w:t xml:space="preserve"> </w:t>
      </w:r>
    </w:p>
    <w:p w14:paraId="5BA8B01E" w14:textId="62FFF3B8" w:rsidR="0039075F" w:rsidRDefault="0039075F" w:rsidP="00C74E57">
      <w:pPr>
        <w:spacing w:after="200" w:line="276" w:lineRule="auto"/>
        <w:rPr>
          <w:rFonts w:asciiTheme="minorHAnsi" w:hAnsiTheme="minorHAnsi"/>
          <w:lang w:val="fr-CA"/>
        </w:rPr>
      </w:pPr>
      <w:r w:rsidRPr="0039075F">
        <w:rPr>
          <w:rFonts w:asciiTheme="minorHAnsi" w:hAnsiTheme="minorHAnsi"/>
          <w:b/>
          <w:bCs/>
          <w:lang w:val="fr-CA"/>
        </w:rPr>
        <w:t>N.B.</w:t>
      </w:r>
      <w:r>
        <w:rPr>
          <w:rFonts w:asciiTheme="minorHAnsi" w:hAnsiTheme="minorHAnsi"/>
          <w:lang w:val="fr-CA"/>
        </w:rPr>
        <w:t xml:space="preserve">  Il est important pour l’usager de contacter l</w:t>
      </w:r>
      <w:r w:rsidR="00852C69">
        <w:rPr>
          <w:rFonts w:asciiTheme="minorHAnsi" w:hAnsiTheme="minorHAnsi"/>
          <w:lang w:val="fr-CA"/>
        </w:rPr>
        <w:t xml:space="preserve">a personne responsable </w:t>
      </w:r>
      <w:r>
        <w:rPr>
          <w:rFonts w:asciiTheme="minorHAnsi" w:hAnsiTheme="minorHAnsi"/>
          <w:lang w:val="fr-CA"/>
        </w:rPr>
        <w:t>qui gère la création et les quotas d’impression dans l’imprimante à utiliser.</w:t>
      </w:r>
    </w:p>
    <w:p w14:paraId="717952C6" w14:textId="7A56CAD1" w:rsidR="00E0273F" w:rsidRPr="00E0273F" w:rsidRDefault="0039075F" w:rsidP="00E0273F">
      <w:pPr>
        <w:pStyle w:val="Paragraphedeliste"/>
        <w:numPr>
          <w:ilvl w:val="0"/>
          <w:numId w:val="6"/>
        </w:numPr>
        <w:spacing w:after="200" w:line="276" w:lineRule="auto"/>
        <w:rPr>
          <w:rFonts w:asciiTheme="minorHAnsi" w:hAnsiTheme="minorHAnsi"/>
          <w:highlight w:val="lightGray"/>
          <w:lang w:val="fr-CA"/>
        </w:rPr>
      </w:pPr>
      <w:proofErr w:type="gramStart"/>
      <w:r w:rsidRPr="001761B1">
        <w:rPr>
          <w:rFonts w:asciiTheme="minorHAnsi" w:hAnsiTheme="minorHAnsi"/>
          <w:lang w:val="fr-CA"/>
        </w:rPr>
        <w:t>Suite à</w:t>
      </w:r>
      <w:proofErr w:type="gramEnd"/>
      <w:r w:rsidRPr="001761B1">
        <w:rPr>
          <w:rFonts w:asciiTheme="minorHAnsi" w:hAnsiTheme="minorHAnsi"/>
          <w:lang w:val="fr-CA"/>
        </w:rPr>
        <w:t xml:space="preserve"> la confirmation par le </w:t>
      </w:r>
      <w:r w:rsidR="00852C69" w:rsidRPr="001761B1">
        <w:rPr>
          <w:rFonts w:asciiTheme="minorHAnsi" w:hAnsiTheme="minorHAnsi"/>
          <w:lang w:val="fr-CA"/>
        </w:rPr>
        <w:t xml:space="preserve">la personne </w:t>
      </w:r>
      <w:r w:rsidRPr="001761B1">
        <w:rPr>
          <w:rFonts w:asciiTheme="minorHAnsi" w:hAnsiTheme="minorHAnsi"/>
          <w:lang w:val="fr-CA"/>
        </w:rPr>
        <w:t>responsable de la gestion de l’imprimante</w:t>
      </w:r>
      <w:r w:rsidR="00852C69" w:rsidRPr="001761B1">
        <w:rPr>
          <w:rFonts w:asciiTheme="minorHAnsi" w:hAnsiTheme="minorHAnsi"/>
          <w:lang w:val="fr-CA"/>
        </w:rPr>
        <w:t xml:space="preserve"> ou du</w:t>
      </w:r>
      <w:r w:rsidR="00852C69">
        <w:rPr>
          <w:rFonts w:asciiTheme="minorHAnsi" w:hAnsiTheme="minorHAnsi"/>
          <w:lang w:val="fr-CA"/>
        </w:rPr>
        <w:t xml:space="preserve"> </w:t>
      </w:r>
      <w:r w:rsidR="00852C69" w:rsidRPr="001761B1">
        <w:rPr>
          <w:rFonts w:asciiTheme="minorHAnsi" w:hAnsiTheme="minorHAnsi"/>
          <w:lang w:val="fr-CA"/>
        </w:rPr>
        <w:t>photocopieur</w:t>
      </w:r>
      <w:r w:rsidRPr="001761B1">
        <w:rPr>
          <w:rFonts w:asciiTheme="minorHAnsi" w:hAnsiTheme="minorHAnsi"/>
          <w:lang w:val="fr-CA"/>
        </w:rPr>
        <w:t xml:space="preserve"> de la création du compte utilisateur dans l’imprimante, l’usager doit alors</w:t>
      </w:r>
      <w:r w:rsidRPr="00386E5B">
        <w:rPr>
          <w:rFonts w:asciiTheme="minorHAnsi" w:hAnsiTheme="minorHAnsi"/>
          <w:lang w:val="fr-CA"/>
        </w:rPr>
        <w:t xml:space="preserve"> procéder à la configuration de son </w:t>
      </w:r>
      <w:r w:rsidR="00852C69">
        <w:rPr>
          <w:rFonts w:asciiTheme="minorHAnsi" w:hAnsiTheme="minorHAnsi"/>
          <w:lang w:val="fr-CA"/>
        </w:rPr>
        <w:t>code d’accès</w:t>
      </w:r>
      <w:r w:rsidRPr="00386E5B">
        <w:rPr>
          <w:rFonts w:asciiTheme="minorHAnsi" w:hAnsiTheme="minorHAnsi"/>
          <w:lang w:val="fr-CA"/>
        </w:rPr>
        <w:t xml:space="preserve"> dans les paramètres de son pilote d’impression.</w:t>
      </w:r>
    </w:p>
    <w:p w14:paraId="56697B00" w14:textId="77777777" w:rsidR="00E0273F" w:rsidRDefault="007D3599" w:rsidP="00E0273F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28BB" wp14:editId="63683FAF">
                <wp:simplePos x="0" y="0"/>
                <wp:positionH relativeFrom="column">
                  <wp:posOffset>5392383</wp:posOffset>
                </wp:positionH>
                <wp:positionV relativeFrom="paragraph">
                  <wp:posOffset>2901016</wp:posOffset>
                </wp:positionV>
                <wp:extent cx="954742" cy="295836"/>
                <wp:effectExtent l="0" t="0" r="17145" b="28575"/>
                <wp:wrapNone/>
                <wp:docPr id="15" name="Flèche : gau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574E8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5" o:spid="_x0000_s1026" type="#_x0000_t66" style="position:absolute;margin-left:424.6pt;margin-top:228.45pt;width:75.2pt;height:23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" adj="3346" fillcolor="red" strokecolor="#243f60 [1604]" strokeweight="2pt"/>
            </w:pict>
          </mc:Fallback>
        </mc:AlternateConten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324"/>
        <w:gridCol w:w="4374"/>
      </w:tblGrid>
      <w:tr w:rsidR="007159E9" w14:paraId="36ED7772" w14:textId="77777777" w:rsidTr="007159E9">
        <w:tc>
          <w:tcPr>
            <w:tcW w:w="4704" w:type="dxa"/>
            <w:tcBorders>
              <w:top w:val="nil"/>
              <w:left w:val="nil"/>
              <w:bottom w:val="nil"/>
              <w:right w:val="nil"/>
            </w:tcBorders>
          </w:tcPr>
          <w:p w14:paraId="27A09F9E" w14:textId="77777777" w:rsidR="007159E9" w:rsidRPr="007159E9" w:rsidRDefault="007159E9" w:rsidP="007159E9">
            <w:pPr>
              <w:pStyle w:val="Paragraphedeliste"/>
              <w:spacing w:after="200" w:line="276" w:lineRule="auto"/>
              <w:jc w:val="center"/>
              <w:rPr>
                <w:rFonts w:asciiTheme="minorHAnsi" w:hAnsiTheme="minorHAnsi"/>
                <w:b/>
                <w:bCs/>
                <w:lang w:val="fr-CA"/>
              </w:rPr>
            </w:pPr>
            <w:r w:rsidRPr="007159E9">
              <w:rPr>
                <w:rFonts w:asciiTheme="minorHAnsi" w:hAnsiTheme="minorHAnsi"/>
                <w:b/>
                <w:bCs/>
                <w:lang w:val="fr-CA"/>
              </w:rPr>
              <w:t>Windows 7</w:t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nil"/>
            </w:tcBorders>
          </w:tcPr>
          <w:p w14:paraId="58184A76" w14:textId="77777777" w:rsidR="007159E9" w:rsidRPr="007159E9" w:rsidRDefault="007159E9" w:rsidP="007159E9">
            <w:pPr>
              <w:pStyle w:val="Paragraphedeliste"/>
              <w:spacing w:after="200" w:line="276" w:lineRule="auto"/>
              <w:jc w:val="center"/>
              <w:rPr>
                <w:rFonts w:asciiTheme="minorHAnsi" w:hAnsiTheme="minorHAnsi"/>
                <w:b/>
                <w:bCs/>
                <w:lang w:val="fr-CA"/>
              </w:rPr>
            </w:pPr>
            <w:r w:rsidRPr="007159E9">
              <w:rPr>
                <w:rFonts w:asciiTheme="minorHAnsi" w:hAnsiTheme="minorHAnsi"/>
                <w:b/>
                <w:bCs/>
                <w:lang w:val="fr-CA"/>
              </w:rPr>
              <w:t>Windows 10</w:t>
            </w:r>
          </w:p>
        </w:tc>
      </w:tr>
      <w:tr w:rsidR="007159E9" w14:paraId="217318AB" w14:textId="77777777" w:rsidTr="007159E9">
        <w:tc>
          <w:tcPr>
            <w:tcW w:w="4704" w:type="dxa"/>
            <w:tcBorders>
              <w:top w:val="nil"/>
              <w:left w:val="nil"/>
              <w:bottom w:val="nil"/>
              <w:right w:val="nil"/>
            </w:tcBorders>
          </w:tcPr>
          <w:p w14:paraId="4F0C1D71" w14:textId="77777777" w:rsidR="007159E9" w:rsidRDefault="007159E9" w:rsidP="007159E9">
            <w:pPr>
              <w:pStyle w:val="Paragraphedeliste"/>
              <w:spacing w:after="200" w:line="276" w:lineRule="auto"/>
              <w:jc w:val="center"/>
            </w:pPr>
          </w:p>
          <w:p w14:paraId="1ED24767" w14:textId="77777777" w:rsidR="007159E9" w:rsidRDefault="007D3599" w:rsidP="007159E9">
            <w:pPr>
              <w:pStyle w:val="Paragraphedeliste"/>
              <w:spacing w:after="200" w:line="276" w:lineRule="auto"/>
              <w:jc w:val="center"/>
              <w:rPr>
                <w:rFonts w:asciiTheme="minorHAnsi" w:hAnsiTheme="minorHAnsi"/>
                <w:lang w:val="fr-CA"/>
              </w:rPr>
            </w:pPr>
            <w:r>
              <w:rPr>
                <w:rFonts w:asciiTheme="minorHAnsi" w:hAnsiTheme="minorHAnsi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CF9301" wp14:editId="23476688">
                      <wp:simplePos x="0" y="0"/>
                      <wp:positionH relativeFrom="column">
                        <wp:posOffset>617145</wp:posOffset>
                      </wp:positionH>
                      <wp:positionV relativeFrom="paragraph">
                        <wp:posOffset>880932</wp:posOffset>
                      </wp:positionV>
                      <wp:extent cx="954742" cy="295836"/>
                      <wp:effectExtent l="0" t="0" r="17145" b="28575"/>
                      <wp:wrapNone/>
                      <wp:docPr id="18" name="Flèche : gau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54742" cy="295836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F32028" id="Flèche : gauche 18" o:spid="_x0000_s1026" type="#_x0000_t66" style="position:absolute;margin-left:48.6pt;margin-top:69.35pt;width:75.2pt;height:23.3pt;rotation:18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" adj="3346" fillcolor="red" strokecolor="#243f60 [1604]" strokeweight="2pt"/>
                  </w:pict>
                </mc:Fallback>
              </mc:AlternateContent>
            </w:r>
            <w:r w:rsidR="007159E9" w:rsidRPr="00E0273F">
              <w:rPr>
                <w:noProof/>
              </w:rPr>
              <w:drawing>
                <wp:inline distT="0" distB="0" distL="0" distR="0" wp14:anchorId="4B913CD3" wp14:editId="1DD73E5A">
                  <wp:extent cx="2526725" cy="1874520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733" cy="190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nil"/>
            </w:tcBorders>
          </w:tcPr>
          <w:p w14:paraId="0409FB9C" w14:textId="77777777" w:rsidR="007159E9" w:rsidRDefault="007159E9" w:rsidP="00E0273F">
            <w:pPr>
              <w:pStyle w:val="Paragraphedeliste"/>
              <w:spacing w:after="200" w:line="276" w:lineRule="auto"/>
            </w:pPr>
          </w:p>
          <w:p w14:paraId="0E064433" w14:textId="77777777" w:rsidR="007159E9" w:rsidRDefault="007159E9" w:rsidP="00E0273F">
            <w:pPr>
              <w:pStyle w:val="Paragraphedeliste"/>
              <w:spacing w:after="200" w:line="276" w:lineRule="auto"/>
              <w:rPr>
                <w:rFonts w:asciiTheme="minorHAnsi" w:hAnsiTheme="minorHAnsi"/>
                <w:lang w:val="fr-CA"/>
              </w:rPr>
            </w:pPr>
            <w:r w:rsidRPr="0039075F">
              <w:rPr>
                <w:noProof/>
              </w:rPr>
              <w:drawing>
                <wp:inline distT="0" distB="0" distL="0" distR="0" wp14:anchorId="657FB20C" wp14:editId="6EDE6EC4">
                  <wp:extent cx="2575560" cy="2468084"/>
                  <wp:effectExtent l="0" t="0" r="0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75" cy="250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61E2E" w14:textId="77777777" w:rsidR="007159E9" w:rsidRPr="007159E9" w:rsidRDefault="007159E9" w:rsidP="007159E9">
      <w:pPr>
        <w:spacing w:after="200" w:line="276" w:lineRule="auto"/>
        <w:rPr>
          <w:rFonts w:asciiTheme="minorHAnsi" w:hAnsiTheme="minorHAnsi"/>
          <w:lang w:val="fr-CA"/>
        </w:rPr>
        <w:sectPr w:rsidR="007159E9" w:rsidRPr="007159E9" w:rsidSect="00C74E57">
          <w:headerReference w:type="default" r:id="rId9"/>
          <w:footerReference w:type="default" r:id="rId10"/>
          <w:pgSz w:w="12240" w:h="15840" w:code="1"/>
          <w:pgMar w:top="1985" w:right="1411" w:bottom="1411" w:left="1411" w:header="706" w:footer="706" w:gutter="0"/>
          <w:cols w:space="708"/>
          <w:docGrid w:linePitch="360"/>
        </w:sectPr>
      </w:pPr>
    </w:p>
    <w:p w14:paraId="4F409E2E" w14:textId="77777777" w:rsidR="00492410" w:rsidRPr="007159E9" w:rsidRDefault="00492410" w:rsidP="007159E9">
      <w:pPr>
        <w:spacing w:after="200" w:line="276" w:lineRule="auto"/>
        <w:rPr>
          <w:rFonts w:asciiTheme="minorHAnsi" w:hAnsiTheme="minorHAnsi"/>
          <w:lang w:val="fr-CA"/>
        </w:rPr>
      </w:pPr>
    </w:p>
    <w:p w14:paraId="7D0131E2" w14:textId="77777777" w:rsidR="0039075F" w:rsidRPr="00386E5B" w:rsidRDefault="0039075F" w:rsidP="00386E5B">
      <w:pPr>
        <w:pStyle w:val="Paragraphedeliste"/>
        <w:numPr>
          <w:ilvl w:val="0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 w:rsidRPr="00386E5B">
        <w:rPr>
          <w:rFonts w:asciiTheme="minorHAnsi" w:hAnsiTheme="minorHAnsi"/>
          <w:lang w:val="fr-CA"/>
        </w:rPr>
        <w:t>Pour l’imprimante souhaité, ouvrir les « Préférences d’impression »</w:t>
      </w:r>
      <w:r w:rsidR="000369DE">
        <w:rPr>
          <w:rFonts w:asciiTheme="minorHAnsi" w:hAnsiTheme="minorHAnsi"/>
          <w:lang w:val="fr-CA"/>
        </w:rPr>
        <w:t xml:space="preserve"> (Windows 10) ou « Options d’impression » (Windows 7 seulement, voir étape précédente)</w:t>
      </w:r>
    </w:p>
    <w:p w14:paraId="31E3AFE0" w14:textId="77777777" w:rsidR="0039075F" w:rsidRDefault="0039075F" w:rsidP="0039075F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06DEF91F" w14:textId="77777777" w:rsidR="00386E5B" w:rsidRDefault="007D3599" w:rsidP="0039075F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0F71C" wp14:editId="7DE4BF71">
                <wp:simplePos x="0" y="0"/>
                <wp:positionH relativeFrom="column">
                  <wp:posOffset>1358377</wp:posOffset>
                </wp:positionH>
                <wp:positionV relativeFrom="paragraph">
                  <wp:posOffset>1750098</wp:posOffset>
                </wp:positionV>
                <wp:extent cx="954742" cy="295836"/>
                <wp:effectExtent l="0" t="0" r="17145" b="28575"/>
                <wp:wrapNone/>
                <wp:docPr id="14" name="Flèche : gau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C0115" id="Flèche : gauche 14" o:spid="_x0000_s1026" type="#_x0000_t66" style="position:absolute;margin-left:106.95pt;margin-top:137.8pt;width:75.2pt;height:23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" adj="3346" fillcolor="red" strokecolor="#243f60 [1604]" strokeweight="2pt"/>
            </w:pict>
          </mc:Fallback>
        </mc:AlternateContent>
      </w:r>
      <w:r w:rsidR="00386E5B" w:rsidRPr="00386E5B">
        <w:rPr>
          <w:rFonts w:asciiTheme="minorHAnsi" w:hAnsiTheme="minorHAnsi"/>
          <w:noProof/>
          <w:lang w:val="fr-CA"/>
        </w:rPr>
        <w:drawing>
          <wp:inline distT="0" distB="0" distL="0" distR="0" wp14:anchorId="38CB006B" wp14:editId="5EDBDC0A">
            <wp:extent cx="3680460" cy="28469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3236" cy="28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DE73" w14:textId="77777777" w:rsidR="00386E5B" w:rsidRDefault="00386E5B" w:rsidP="0039075F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666D1E6C" w14:textId="6C19C243" w:rsidR="00852C69" w:rsidRDefault="00852C69" w:rsidP="00386E5B">
      <w:pPr>
        <w:pStyle w:val="Paragraphedeliste"/>
        <w:numPr>
          <w:ilvl w:val="0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 xml:space="preserve">Si votre imprimante est une </w:t>
      </w:r>
      <w:r w:rsidRPr="00852C69">
        <w:rPr>
          <w:rFonts w:asciiTheme="minorHAnsi" w:hAnsiTheme="minorHAnsi"/>
          <w:b/>
          <w:bCs/>
          <w:u w:val="single"/>
          <w:lang w:val="fr-CA"/>
        </w:rPr>
        <w:t>Konica Minolta</w:t>
      </w:r>
      <w:r w:rsidR="00E75E39">
        <w:rPr>
          <w:rFonts w:asciiTheme="minorHAnsi" w:hAnsiTheme="minorHAnsi"/>
          <w:b/>
          <w:bCs/>
          <w:u w:val="single"/>
          <w:lang w:val="fr-CA"/>
        </w:rPr>
        <w:t xml:space="preserve"> (ex. </w:t>
      </w:r>
      <w:proofErr w:type="spellStart"/>
      <w:r w:rsidR="00E75E39">
        <w:rPr>
          <w:rFonts w:asciiTheme="minorHAnsi" w:hAnsiTheme="minorHAnsi"/>
          <w:b/>
          <w:bCs/>
          <w:u w:val="single"/>
          <w:lang w:val="fr-CA"/>
        </w:rPr>
        <w:t>BizHub</w:t>
      </w:r>
      <w:proofErr w:type="spellEnd"/>
      <w:r w:rsidR="00E75E39">
        <w:rPr>
          <w:rFonts w:asciiTheme="minorHAnsi" w:hAnsiTheme="minorHAnsi"/>
          <w:b/>
          <w:bCs/>
          <w:u w:val="single"/>
          <w:lang w:val="fr-CA"/>
        </w:rPr>
        <w:t>)</w:t>
      </w:r>
    </w:p>
    <w:p w14:paraId="4FEDA07E" w14:textId="32C0DAD0" w:rsidR="0039075F" w:rsidRDefault="00852C69" w:rsidP="00852C69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S</w:t>
      </w:r>
      <w:r w:rsidR="00386E5B">
        <w:rPr>
          <w:rFonts w:asciiTheme="minorHAnsi" w:hAnsiTheme="minorHAnsi"/>
          <w:lang w:val="fr-CA"/>
        </w:rPr>
        <w:t>électionner le bouton « </w:t>
      </w:r>
      <w:proofErr w:type="spellStart"/>
      <w:proofErr w:type="gramStart"/>
      <w:r w:rsidR="00386E5B">
        <w:rPr>
          <w:rFonts w:asciiTheme="minorHAnsi" w:hAnsiTheme="minorHAnsi"/>
          <w:lang w:val="fr-CA"/>
        </w:rPr>
        <w:t>Authentif</w:t>
      </w:r>
      <w:proofErr w:type="spellEnd"/>
      <w:r w:rsidR="00386E5B">
        <w:rPr>
          <w:rFonts w:asciiTheme="minorHAnsi" w:hAnsiTheme="minorHAnsi"/>
          <w:lang w:val="fr-CA"/>
        </w:rPr>
        <w:t>./</w:t>
      </w:r>
      <w:proofErr w:type="gramEnd"/>
      <w:r w:rsidR="00386E5B">
        <w:rPr>
          <w:rFonts w:asciiTheme="minorHAnsi" w:hAnsiTheme="minorHAnsi"/>
          <w:lang w:val="fr-CA"/>
        </w:rPr>
        <w:t>Suivi de volume… »</w:t>
      </w:r>
    </w:p>
    <w:p w14:paraId="6A32DCE2" w14:textId="77777777" w:rsidR="00386E5B" w:rsidRDefault="00386E5B" w:rsidP="00386E5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3C50C582" w14:textId="77777777" w:rsidR="00386E5B" w:rsidRDefault="007D3599" w:rsidP="00386E5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DE6CA" wp14:editId="060BB46B">
                <wp:simplePos x="0" y="0"/>
                <wp:positionH relativeFrom="column">
                  <wp:posOffset>4545330</wp:posOffset>
                </wp:positionH>
                <wp:positionV relativeFrom="paragraph">
                  <wp:posOffset>2115895</wp:posOffset>
                </wp:positionV>
                <wp:extent cx="954742" cy="295836"/>
                <wp:effectExtent l="0" t="0" r="17145" b="28575"/>
                <wp:wrapNone/>
                <wp:docPr id="13" name="Flèche :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F743F" id="Flèche : gauche 13" o:spid="_x0000_s1026" type="#_x0000_t66" style="position:absolute;margin-left:357.9pt;margin-top:166.6pt;width:75.2pt;height:23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" adj="3346" fillcolor="red" strokecolor="#243f60 [1604]" strokeweight="2pt"/>
            </w:pict>
          </mc:Fallback>
        </mc:AlternateContent>
      </w:r>
      <w:r w:rsidR="00386E5B" w:rsidRPr="00386E5B">
        <w:rPr>
          <w:rFonts w:asciiTheme="minorHAnsi" w:hAnsiTheme="minorHAnsi"/>
          <w:noProof/>
          <w:lang w:val="fr-CA"/>
        </w:rPr>
        <w:drawing>
          <wp:inline distT="0" distB="0" distL="0" distR="0" wp14:anchorId="0A15290B" wp14:editId="68D43900">
            <wp:extent cx="4312920" cy="3045330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5457" cy="30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EC4A" w14:textId="77777777" w:rsidR="00386E5B" w:rsidRDefault="00386E5B" w:rsidP="00386E5B">
      <w:pPr>
        <w:spacing w:after="200" w:line="276" w:lineRule="auto"/>
        <w:rPr>
          <w:rFonts w:asciiTheme="minorHAnsi" w:hAnsiTheme="minorHAnsi"/>
          <w:lang w:val="fr-CA"/>
        </w:rPr>
      </w:pPr>
    </w:p>
    <w:p w14:paraId="3B36811D" w14:textId="77777777" w:rsidR="008D22DF" w:rsidRDefault="008D22DF" w:rsidP="00386E5B">
      <w:pPr>
        <w:spacing w:after="200" w:line="276" w:lineRule="auto"/>
        <w:rPr>
          <w:rFonts w:asciiTheme="minorHAnsi" w:hAnsiTheme="minorHAnsi"/>
          <w:lang w:val="fr-CA"/>
        </w:rPr>
      </w:pPr>
      <w:bookmarkStart w:id="0" w:name="_GoBack"/>
      <w:bookmarkEnd w:id="0"/>
    </w:p>
    <w:p w14:paraId="35041226" w14:textId="4121D1FB" w:rsidR="00386E5B" w:rsidRDefault="00386E5B" w:rsidP="00852C69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Entrer le « PIN » assigné par le responsable dans la section « Mot de passe » et faire OK</w:t>
      </w:r>
    </w:p>
    <w:p w14:paraId="783919C3" w14:textId="77777777" w:rsidR="00386E5B" w:rsidRDefault="00386E5B" w:rsidP="00386E5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419E4580" w14:textId="77777777" w:rsidR="00386E5B" w:rsidRDefault="007D3599" w:rsidP="00386E5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4EEA88" wp14:editId="25881AEE">
                <wp:simplePos x="0" y="0"/>
                <wp:positionH relativeFrom="column">
                  <wp:posOffset>3469565</wp:posOffset>
                </wp:positionH>
                <wp:positionV relativeFrom="paragraph">
                  <wp:posOffset>1167392</wp:posOffset>
                </wp:positionV>
                <wp:extent cx="954742" cy="295836"/>
                <wp:effectExtent l="0" t="0" r="17145" b="28575"/>
                <wp:wrapNone/>
                <wp:docPr id="17" name="Flèche : gau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F4AF9" id="Flèche : gauche 17" o:spid="_x0000_s1026" type="#_x0000_t66" style="position:absolute;margin-left:273.2pt;margin-top:91.9pt;width:75.2pt;height:23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" adj="3346" fillcolor="red" strokecolor="#243f60 [1604]" strokeweight="2pt"/>
            </w:pict>
          </mc:Fallback>
        </mc:AlternateContent>
      </w:r>
      <w:r w:rsidR="00386E5B" w:rsidRPr="00386E5B">
        <w:rPr>
          <w:rFonts w:asciiTheme="minorHAnsi" w:hAnsiTheme="minorHAnsi"/>
          <w:noProof/>
          <w:lang w:val="fr-CA"/>
        </w:rPr>
        <w:drawing>
          <wp:inline distT="0" distB="0" distL="0" distR="0" wp14:anchorId="41CD13A6" wp14:editId="73778F4F">
            <wp:extent cx="5980430" cy="4247515"/>
            <wp:effectExtent l="0" t="0" r="127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1C7C" w14:textId="77777777" w:rsidR="00386E5B" w:rsidRDefault="00386E5B" w:rsidP="00386E5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109AAAD9" w14:textId="24EF1649" w:rsidR="00386E5B" w:rsidRDefault="00386E5B" w:rsidP="00852C69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Faire ensuite « OK » à nouveau pour fermer la fenêtre des options d’impression de l’imprimante, il est maintenant possible d’imprimer les documents à l’imprimante choisie.</w:t>
      </w:r>
    </w:p>
    <w:p w14:paraId="0336C6B7" w14:textId="77777777" w:rsidR="00852C69" w:rsidRDefault="00852C69" w:rsidP="00852C69">
      <w:pPr>
        <w:pStyle w:val="Paragraphedeliste"/>
        <w:spacing w:after="200" w:line="276" w:lineRule="auto"/>
        <w:ind w:left="1080"/>
        <w:rPr>
          <w:rFonts w:asciiTheme="minorHAnsi" w:hAnsiTheme="minorHAnsi"/>
          <w:lang w:val="fr-CA"/>
        </w:rPr>
      </w:pPr>
    </w:p>
    <w:p w14:paraId="201F677E" w14:textId="77777777" w:rsidR="00852C69" w:rsidRDefault="00852C69">
      <w:pPr>
        <w:spacing w:after="200" w:line="276" w:lineRule="auto"/>
        <w:rPr>
          <w:rFonts w:asciiTheme="minorHAnsi" w:eastAsia="MS Mincho" w:hAnsiTheme="minorHAnsi" w:cstheme="minorBidi"/>
          <w:szCs w:val="22"/>
          <w:lang w:val="fr-CA" w:eastAsia="en-US"/>
        </w:rPr>
      </w:pPr>
      <w:r>
        <w:rPr>
          <w:rFonts w:asciiTheme="minorHAnsi" w:hAnsiTheme="minorHAnsi"/>
          <w:lang w:val="fr-CA"/>
        </w:rPr>
        <w:br w:type="page"/>
      </w:r>
    </w:p>
    <w:p w14:paraId="23F0D8A5" w14:textId="3728121C" w:rsidR="00852C69" w:rsidRPr="00852C69" w:rsidRDefault="00852C69" w:rsidP="00852C69">
      <w:pPr>
        <w:pStyle w:val="Paragraphedeliste"/>
        <w:numPr>
          <w:ilvl w:val="0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 xml:space="preserve">Si votre imprimante est une </w:t>
      </w:r>
      <w:r w:rsidRPr="00852C69">
        <w:rPr>
          <w:rFonts w:asciiTheme="minorHAnsi" w:hAnsiTheme="minorHAnsi"/>
          <w:b/>
          <w:bCs/>
          <w:u w:val="single"/>
          <w:lang w:val="fr-CA"/>
        </w:rPr>
        <w:t>Toshiba</w:t>
      </w:r>
      <w:r>
        <w:rPr>
          <w:rFonts w:asciiTheme="minorHAnsi" w:hAnsiTheme="minorHAnsi"/>
          <w:b/>
          <w:bCs/>
          <w:u w:val="single"/>
          <w:lang w:val="fr-CA"/>
        </w:rPr>
        <w:t xml:space="preserve"> e-Studio</w:t>
      </w:r>
    </w:p>
    <w:p w14:paraId="0169F78B" w14:textId="0FA6464A" w:rsidR="00852C69" w:rsidRDefault="00852C69" w:rsidP="00852C69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Sélectionner l</w:t>
      </w:r>
      <w:r>
        <w:rPr>
          <w:rFonts w:asciiTheme="minorHAnsi" w:hAnsiTheme="minorHAnsi"/>
          <w:lang w:val="fr-CA"/>
        </w:rPr>
        <w:t>’onglet « Autres » et entrer votre code dans la section « Code de département »</w:t>
      </w:r>
      <w:r>
        <w:rPr>
          <w:rFonts w:asciiTheme="minorHAnsi" w:hAnsiTheme="minorHAnsi"/>
          <w:noProof/>
          <w:lang w:val="fr-CA"/>
        </w:rPr>
        <w:t xml:space="preserve"> </w:t>
      </w:r>
    </w:p>
    <w:p w14:paraId="78E339B4" w14:textId="4C51606F" w:rsidR="00852C69" w:rsidRDefault="00852C69" w:rsidP="00852C69">
      <w:pPr>
        <w:pStyle w:val="Paragraphedeliste"/>
        <w:spacing w:after="200" w:line="276" w:lineRule="auto"/>
        <w:ind w:left="108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4FF1AC" wp14:editId="0695F35B">
                <wp:simplePos x="0" y="0"/>
                <wp:positionH relativeFrom="column">
                  <wp:posOffset>3464859</wp:posOffset>
                </wp:positionH>
                <wp:positionV relativeFrom="paragraph">
                  <wp:posOffset>1161116</wp:posOffset>
                </wp:positionV>
                <wp:extent cx="954742" cy="295836"/>
                <wp:effectExtent l="0" t="0" r="17145" b="28575"/>
                <wp:wrapNone/>
                <wp:docPr id="7" name="Flèche :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E98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7" o:spid="_x0000_s1026" type="#_x0000_t66" style="position:absolute;margin-left:272.8pt;margin-top:91.45pt;width:75.2pt;height:23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" adj="3346" fillcolor="red" strokecolor="#243f60 [1604]" strokeweight="2pt"/>
            </w:pict>
          </mc:Fallback>
        </mc:AlternateContent>
      </w:r>
      <w:r>
        <w:rPr>
          <w:rFonts w:asciiTheme="minorHAnsi" w:hAnsiTheme="minorHAnsi"/>
          <w:noProof/>
          <w:lang w:val="fr-CA"/>
        </w:rPr>
        <w:drawing>
          <wp:inline distT="0" distB="0" distL="0" distR="0" wp14:anchorId="3D564D85" wp14:editId="4B86DBB1">
            <wp:extent cx="2922253" cy="23128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72" cy="23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BA09" w14:textId="77777777" w:rsidR="00E75E39" w:rsidRDefault="00E75E39" w:rsidP="00E75E39">
      <w:pPr>
        <w:pStyle w:val="Paragraphedeliste"/>
        <w:spacing w:after="200" w:line="276" w:lineRule="auto"/>
        <w:ind w:left="1080"/>
        <w:rPr>
          <w:rFonts w:asciiTheme="minorHAnsi" w:hAnsiTheme="minorHAnsi"/>
          <w:lang w:val="fr-CA"/>
        </w:rPr>
      </w:pPr>
    </w:p>
    <w:p w14:paraId="6044BA08" w14:textId="04934FCE" w:rsidR="00E75E39" w:rsidRDefault="00E75E39" w:rsidP="00E75E39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Faire ensuite « OK » à nouveau pour fermer la fenêtre des options d’impression de l’imprimante, il est maintenant possible d’imprimer les documents à l’imprimante choisie.</w:t>
      </w:r>
    </w:p>
    <w:p w14:paraId="2269380D" w14:textId="77777777" w:rsidR="001E3D2B" w:rsidRDefault="001E3D2B" w:rsidP="001E3D2B">
      <w:pPr>
        <w:pStyle w:val="Paragraphedeliste"/>
        <w:spacing w:after="200" w:line="276" w:lineRule="auto"/>
        <w:ind w:left="1080"/>
        <w:rPr>
          <w:rFonts w:asciiTheme="minorHAnsi" w:hAnsiTheme="minorHAnsi"/>
          <w:lang w:val="fr-CA"/>
        </w:rPr>
      </w:pPr>
    </w:p>
    <w:p w14:paraId="7867ACBE" w14:textId="399816A0" w:rsidR="001E3D2B" w:rsidRDefault="001E3D2B" w:rsidP="001E3D2B">
      <w:pPr>
        <w:pStyle w:val="Paragraphedeliste"/>
        <w:numPr>
          <w:ilvl w:val="0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 xml:space="preserve">Si votre imprimante est </w:t>
      </w:r>
      <w:proofErr w:type="gramStart"/>
      <w:r>
        <w:rPr>
          <w:rFonts w:asciiTheme="minorHAnsi" w:hAnsiTheme="minorHAnsi"/>
          <w:lang w:val="fr-CA"/>
        </w:rPr>
        <w:t xml:space="preserve">une </w:t>
      </w:r>
      <w:r w:rsidRPr="001E3D2B">
        <w:rPr>
          <w:rFonts w:asciiTheme="minorHAnsi" w:hAnsiTheme="minorHAnsi"/>
          <w:b/>
          <w:bCs/>
          <w:u w:val="single"/>
          <w:lang w:val="fr-CA"/>
        </w:rPr>
        <w:t>HP</w:t>
      </w:r>
      <w:proofErr w:type="gramEnd"/>
    </w:p>
    <w:p w14:paraId="1AA8D20B" w14:textId="60BBB32A" w:rsidR="001E3D2B" w:rsidRPr="001E3D2B" w:rsidRDefault="001E3D2B" w:rsidP="001E3D2B">
      <w:pPr>
        <w:pStyle w:val="Paragraphedeliste"/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5.1 Dans l’onglet « Stockage des tâches », à la section « Tâche privé/sécurisée », inscrire votre code dans la section « PIN »</w:t>
      </w:r>
      <w:r w:rsidRPr="001E3D2B">
        <w:rPr>
          <w:rFonts w:asciiTheme="minorHAnsi" w:hAnsiTheme="minorHAnsi"/>
          <w:noProof/>
          <w:lang w:val="fr-CA"/>
        </w:rPr>
        <w:t xml:space="preserve"> </w:t>
      </w:r>
    </w:p>
    <w:p w14:paraId="082567C1" w14:textId="1BD53803" w:rsidR="001E3D2B" w:rsidRDefault="001E3D2B" w:rsidP="001E3D2B">
      <w:pPr>
        <w:spacing w:after="200" w:line="276" w:lineRule="auto"/>
        <w:ind w:left="720"/>
        <w:rPr>
          <w:rFonts w:asciiTheme="minorHAnsi" w:hAnsiTheme="minorHAnsi"/>
          <w:lang w:val="fr-CA"/>
        </w:rPr>
      </w:pPr>
      <w:r>
        <w:rPr>
          <w:rFonts w:asciiTheme="minorHAnsi" w:hAnsi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C0AB8" wp14:editId="7C2D7C10">
                <wp:simplePos x="0" y="0"/>
                <wp:positionH relativeFrom="column">
                  <wp:posOffset>116742</wp:posOffset>
                </wp:positionH>
                <wp:positionV relativeFrom="paragraph">
                  <wp:posOffset>1921510</wp:posOffset>
                </wp:positionV>
                <wp:extent cx="954742" cy="295836"/>
                <wp:effectExtent l="0" t="0" r="17145" b="28575"/>
                <wp:wrapNone/>
                <wp:docPr id="10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4742" cy="29583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793D7" id="Flèche : gauche 10" o:spid="_x0000_s1026" type="#_x0000_t66" style="position:absolute;margin-left:9.2pt;margin-top:151.3pt;width:75.2pt;height:23.3pt;rotation:18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" adj="3346" fillcolor="red" strokecolor="#243f60 [1604]" strokeweight="2pt"/>
            </w:pict>
          </mc:Fallback>
        </mc:AlternateContent>
      </w:r>
      <w:r w:rsidRPr="001E3D2B">
        <w:rPr>
          <w:rFonts w:asciiTheme="minorHAnsi" w:hAnsiTheme="minorHAnsi"/>
          <w:lang w:val="fr-CA"/>
        </w:rPr>
        <w:drawing>
          <wp:inline distT="0" distB="0" distL="0" distR="0" wp14:anchorId="76121A2A" wp14:editId="301FE0AF">
            <wp:extent cx="3130062" cy="29548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5565" cy="296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2191" w14:textId="46A75122" w:rsidR="001E3D2B" w:rsidRDefault="001E3D2B" w:rsidP="001E3D2B">
      <w:pPr>
        <w:pStyle w:val="Paragraphedeliste"/>
        <w:numPr>
          <w:ilvl w:val="1"/>
          <w:numId w:val="6"/>
        </w:numPr>
        <w:spacing w:after="200" w:line="276" w:lineRule="auto"/>
        <w:rPr>
          <w:rFonts w:asciiTheme="minorHAnsi" w:hAnsiTheme="minorHAnsi"/>
          <w:lang w:val="fr-CA"/>
        </w:rPr>
      </w:pPr>
      <w:r>
        <w:rPr>
          <w:rFonts w:asciiTheme="minorHAnsi" w:hAnsiTheme="minorHAnsi"/>
          <w:lang w:val="fr-CA"/>
        </w:rPr>
        <w:t>Faire ensuite « OK » à nouveau pour fermer la fenêtre des options d’impression de l’imprimante, il est maintenant possible d’imprimer les documents à l’imprimante choisie.</w:t>
      </w:r>
    </w:p>
    <w:p w14:paraId="7EEEF018" w14:textId="0C60FA59" w:rsidR="001E3D2B" w:rsidRDefault="001E3D2B" w:rsidP="001E3D2B">
      <w:pPr>
        <w:spacing w:after="200" w:line="276" w:lineRule="auto"/>
        <w:ind w:left="720"/>
        <w:rPr>
          <w:rFonts w:asciiTheme="minorHAnsi" w:hAnsiTheme="minorHAnsi"/>
          <w:lang w:val="fr-CA"/>
        </w:rPr>
      </w:pPr>
    </w:p>
    <w:p w14:paraId="53BC0ECC" w14:textId="77777777" w:rsidR="001E3D2B" w:rsidRPr="001E3D2B" w:rsidRDefault="001E3D2B" w:rsidP="001E3D2B">
      <w:pPr>
        <w:spacing w:after="200" w:line="276" w:lineRule="auto"/>
        <w:ind w:left="720"/>
        <w:rPr>
          <w:rFonts w:asciiTheme="minorHAnsi" w:hAnsiTheme="minorHAnsi"/>
          <w:lang w:val="fr-CA"/>
        </w:rPr>
      </w:pPr>
    </w:p>
    <w:sectPr w:rsidR="001E3D2B" w:rsidRPr="001E3D2B" w:rsidSect="00E0273F">
      <w:type w:val="continuous"/>
      <w:pgSz w:w="12240" w:h="15840" w:code="1"/>
      <w:pgMar w:top="1985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677F3" w14:textId="77777777" w:rsidR="008211D7" w:rsidRDefault="008211D7" w:rsidP="008E7363">
      <w:r>
        <w:separator/>
      </w:r>
    </w:p>
  </w:endnote>
  <w:endnote w:type="continuationSeparator" w:id="0">
    <w:p w14:paraId="2DF4DA1C" w14:textId="77777777" w:rsidR="008211D7" w:rsidRDefault="008211D7" w:rsidP="008E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</w:rPr>
      <w:id w:val="384368359"/>
      <w:docPartObj>
        <w:docPartGallery w:val="Page Numbers (Bottom of Page)"/>
        <w:docPartUnique/>
      </w:docPartObj>
    </w:sdtPr>
    <w:sdtEndPr/>
    <w:sdtContent>
      <w:p w14:paraId="2376EDBF" w14:textId="77777777" w:rsidR="008E7363" w:rsidRPr="00165656" w:rsidRDefault="008E7363" w:rsidP="008E7363">
        <w:pPr>
          <w:pStyle w:val="Pieddepage"/>
          <w:tabs>
            <w:tab w:val="left" w:pos="0"/>
          </w:tabs>
          <w:rPr>
            <w:rFonts w:asciiTheme="minorHAnsi" w:hAnsiTheme="minorHAnsi"/>
          </w:rPr>
        </w:pPr>
        <w:r w:rsidRPr="00165656">
          <w:rPr>
            <w:rFonts w:asciiTheme="minorHAnsi" w:hAnsiTheme="minorHAnsi"/>
            <w:i/>
            <w:sz w:val="20"/>
          </w:rPr>
          <w:t xml:space="preserve">Version </w:t>
        </w:r>
        <w:r w:rsidR="0039075F">
          <w:rPr>
            <w:rFonts w:asciiTheme="minorHAnsi" w:hAnsiTheme="minorHAnsi"/>
            <w:i/>
            <w:sz w:val="20"/>
          </w:rPr>
          <w:t>1</w:t>
        </w:r>
        <w:r w:rsidR="007350F3" w:rsidRPr="00165656">
          <w:rPr>
            <w:rFonts w:asciiTheme="minorHAnsi" w:hAnsiTheme="minorHAnsi"/>
            <w:i/>
            <w:sz w:val="20"/>
          </w:rPr>
          <w:tab/>
        </w:r>
        <w:r w:rsidR="007350F3" w:rsidRPr="00165656">
          <w:rPr>
            <w:rFonts w:asciiTheme="minorHAnsi" w:hAnsiTheme="minorHAnsi"/>
            <w:i/>
            <w:sz w:val="20"/>
          </w:rPr>
          <w:tab/>
        </w:r>
        <w:r w:rsidR="007350F3" w:rsidRPr="00165656">
          <w:rPr>
            <w:rFonts w:asciiTheme="minorHAnsi" w:hAnsiTheme="minorHAnsi"/>
            <w:sz w:val="18"/>
          </w:rPr>
          <w:t xml:space="preserve">Page </w: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begin"/>
        </w:r>
        <w:r w:rsidR="007350F3" w:rsidRPr="00165656">
          <w:rPr>
            <w:rFonts w:asciiTheme="minorHAnsi" w:hAnsiTheme="minorHAnsi"/>
            <w:b/>
            <w:bCs/>
            <w:sz w:val="18"/>
          </w:rPr>
          <w:instrText>PAGE</w:instrTex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separate"/>
        </w:r>
        <w:r w:rsidR="00E91538">
          <w:rPr>
            <w:rFonts w:asciiTheme="minorHAnsi" w:hAnsiTheme="minorHAnsi"/>
            <w:b/>
            <w:bCs/>
            <w:noProof/>
            <w:sz w:val="18"/>
          </w:rPr>
          <w:t>1</w: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end"/>
        </w:r>
        <w:r w:rsidR="007350F3" w:rsidRPr="00165656">
          <w:rPr>
            <w:rFonts w:asciiTheme="minorHAnsi" w:hAnsiTheme="minorHAnsi"/>
            <w:sz w:val="18"/>
          </w:rPr>
          <w:t xml:space="preserve"> sur </w: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begin"/>
        </w:r>
        <w:r w:rsidR="007350F3" w:rsidRPr="00165656">
          <w:rPr>
            <w:rFonts w:asciiTheme="minorHAnsi" w:hAnsiTheme="minorHAnsi"/>
            <w:b/>
            <w:bCs/>
            <w:sz w:val="18"/>
          </w:rPr>
          <w:instrText>NUMPAGES</w:instrTex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separate"/>
        </w:r>
        <w:r w:rsidR="00E91538">
          <w:rPr>
            <w:rFonts w:asciiTheme="minorHAnsi" w:hAnsiTheme="minorHAnsi"/>
            <w:b/>
            <w:bCs/>
            <w:noProof/>
            <w:sz w:val="18"/>
          </w:rPr>
          <w:t>1</w:t>
        </w:r>
        <w:r w:rsidR="007350F3" w:rsidRPr="00165656">
          <w:rPr>
            <w:rFonts w:asciiTheme="minorHAnsi" w:hAnsiTheme="minorHAnsi"/>
            <w:b/>
            <w:bCs/>
            <w:sz w:val="18"/>
          </w:rPr>
          <w:fldChar w:fldCharType="end"/>
        </w:r>
      </w:p>
    </w:sdtContent>
  </w:sdt>
  <w:p w14:paraId="248B8065" w14:textId="77777777" w:rsidR="008E7363" w:rsidRPr="008E7363" w:rsidRDefault="008E7363" w:rsidP="008E7363">
    <w:pPr>
      <w:pStyle w:val="Pieddepage"/>
      <w:tabs>
        <w:tab w:val="clear" w:pos="8640"/>
        <w:tab w:val="left" w:pos="0"/>
        <w:tab w:val="right" w:pos="9356"/>
      </w:tabs>
    </w:pPr>
    <w:r w:rsidRPr="00165656">
      <w:rPr>
        <w:rFonts w:asciiTheme="minorHAnsi" w:hAnsiTheme="minorHAnsi"/>
        <w:i/>
        <w:sz w:val="20"/>
      </w:rPr>
      <w:tab/>
    </w:r>
    <w:r>
      <w:rPr>
        <w:i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DE9D4" w14:textId="77777777" w:rsidR="008211D7" w:rsidRDefault="008211D7" w:rsidP="008E7363">
      <w:r>
        <w:separator/>
      </w:r>
    </w:p>
  </w:footnote>
  <w:footnote w:type="continuationSeparator" w:id="0">
    <w:p w14:paraId="5BEF9AEF" w14:textId="77777777" w:rsidR="008211D7" w:rsidRDefault="008211D7" w:rsidP="008E7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7CAC2" w14:textId="77777777" w:rsidR="003B483A" w:rsidRPr="00165656" w:rsidRDefault="008E7363" w:rsidP="00741E3B">
    <w:pPr>
      <w:pStyle w:val="En-tte"/>
      <w:tabs>
        <w:tab w:val="clear" w:pos="8640"/>
        <w:tab w:val="right" w:pos="9356"/>
      </w:tabs>
      <w:rPr>
        <w:rFonts w:asciiTheme="minorHAnsi" w:hAnsiTheme="minorHAnsi"/>
      </w:rPr>
    </w:pPr>
    <w:r w:rsidRPr="00165656">
      <w:rPr>
        <w:rFonts w:asciiTheme="minorHAnsi" w:hAnsiTheme="minorHAnsi" w:cstheme="minorHAnsi"/>
        <w:noProof/>
        <w:szCs w:val="28"/>
        <w:lang w:val="fr-CA" w:eastAsia="fr-CA"/>
      </w:rPr>
      <w:drawing>
        <wp:anchor distT="0" distB="0" distL="114300" distR="114300" simplePos="0" relativeHeight="251675136" behindDoc="0" locked="0" layoutInCell="1" allowOverlap="1" wp14:anchorId="7D9E19BE" wp14:editId="354E9785">
          <wp:simplePos x="0" y="0"/>
          <wp:positionH relativeFrom="margin">
            <wp:posOffset>-228074</wp:posOffset>
          </wp:positionH>
          <wp:positionV relativeFrom="paragraph">
            <wp:posOffset>-146159</wp:posOffset>
          </wp:positionV>
          <wp:extent cx="2528514" cy="677774"/>
          <wp:effectExtent l="0" t="0" r="0" b="0"/>
          <wp:wrapNone/>
          <wp:docPr id="16" name="Image 16" descr="N:\Partage-CS\Informatique\Modèles\Visuel CS\st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artage-CS\Informatique\Modèles\Visuel CS\sti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560" cy="694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656">
      <w:rPr>
        <w:rFonts w:asciiTheme="minorHAnsi" w:hAnsiTheme="minorHAnsi"/>
      </w:rPr>
      <w:tab/>
    </w:r>
    <w:r w:rsidRPr="00165656">
      <w:rPr>
        <w:rFonts w:asciiTheme="minorHAnsi" w:hAnsiTheme="minorHAnsi"/>
      </w:rPr>
      <w:tab/>
    </w:r>
    <w:r w:rsidR="003B483A" w:rsidRPr="00165656">
      <w:rPr>
        <w:rFonts w:asciiTheme="minorHAnsi" w:hAnsiTheme="minorHAnsi"/>
        <w:noProof/>
        <w:lang w:val="fr-CA" w:eastAsia="fr-CA"/>
      </w:rPr>
      <w:drawing>
        <wp:inline distT="0" distB="0" distL="0" distR="0" wp14:anchorId="231788C8" wp14:editId="58E734B9">
          <wp:extent cx="1337094" cy="209486"/>
          <wp:effectExtent l="0" t="0" r="0" b="635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163" cy="262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6A743C" w14:textId="77777777" w:rsidR="003B483A" w:rsidRPr="00165656" w:rsidRDefault="003B483A" w:rsidP="00741E3B">
    <w:pPr>
      <w:pStyle w:val="En-tte"/>
      <w:tabs>
        <w:tab w:val="clear" w:pos="8640"/>
        <w:tab w:val="right" w:pos="9356"/>
      </w:tabs>
      <w:rPr>
        <w:rFonts w:asciiTheme="minorHAnsi" w:hAnsiTheme="minorHAnsi"/>
        <w:sz w:val="6"/>
      </w:rPr>
    </w:pPr>
  </w:p>
  <w:p w14:paraId="01F9C9BD" w14:textId="19841036" w:rsidR="008D22DF" w:rsidRDefault="008E7363" w:rsidP="00741E3B">
    <w:pPr>
      <w:pStyle w:val="En-tte"/>
      <w:tabs>
        <w:tab w:val="clear" w:pos="8640"/>
        <w:tab w:val="right" w:pos="9356"/>
      </w:tabs>
      <w:rPr>
        <w:rStyle w:val="lev"/>
        <w:rFonts w:eastAsia="Times New Roman" w:cs="Arial"/>
        <w:color w:val="000000"/>
        <w:szCs w:val="20"/>
      </w:rPr>
    </w:pPr>
    <w:r w:rsidRPr="00165656">
      <w:rPr>
        <w:rFonts w:asciiTheme="minorHAnsi" w:hAnsiTheme="minorHAnsi"/>
      </w:rPr>
      <w:tab/>
    </w:r>
    <w:r w:rsidR="00741E3B" w:rsidRPr="00165656">
      <w:rPr>
        <w:rFonts w:asciiTheme="minorHAnsi" w:hAnsiTheme="minorHAnsi"/>
      </w:rPr>
      <w:tab/>
    </w:r>
    <w:r w:rsidR="008D22DF">
      <w:rPr>
        <w:rStyle w:val="lev"/>
        <w:rFonts w:eastAsia="Times New Roman" w:cs="Arial"/>
        <w:color w:val="000000"/>
        <w:szCs w:val="20"/>
        <w:lang w:val="fr-CA"/>
      </w:rPr>
      <w:t xml:space="preserve">DTIC - Imprimantes </w:t>
    </w:r>
    <w:r w:rsidR="00A3338B">
      <w:rPr>
        <w:rStyle w:val="lev"/>
        <w:rFonts w:eastAsia="Times New Roman" w:cs="Arial"/>
        <w:color w:val="000000"/>
        <w:szCs w:val="20"/>
        <w:lang w:val="fr-CA"/>
      </w:rPr>
      <w:t>&amp; Photocopieur -</w:t>
    </w:r>
  </w:p>
  <w:p w14:paraId="66BD0404" w14:textId="23D38EB3" w:rsidR="008E7363" w:rsidRPr="00165656" w:rsidRDefault="008D22DF" w:rsidP="00741E3B">
    <w:pPr>
      <w:pStyle w:val="En-tte"/>
      <w:tabs>
        <w:tab w:val="clear" w:pos="8640"/>
        <w:tab w:val="right" w:pos="9356"/>
      </w:tabs>
      <w:rPr>
        <w:rFonts w:asciiTheme="minorHAnsi" w:hAnsiTheme="minorHAnsi"/>
      </w:rPr>
    </w:pPr>
    <w:r>
      <w:rPr>
        <w:rStyle w:val="lev"/>
        <w:rFonts w:eastAsia="Times New Roman" w:cs="Arial"/>
        <w:color w:val="000000"/>
        <w:szCs w:val="20"/>
      </w:rPr>
      <w:tab/>
    </w:r>
    <w:r>
      <w:rPr>
        <w:rStyle w:val="lev"/>
        <w:rFonts w:eastAsia="Times New Roman" w:cs="Arial"/>
        <w:color w:val="000000"/>
        <w:szCs w:val="20"/>
      </w:rPr>
      <w:tab/>
      <w:t xml:space="preserve"> </w:t>
    </w:r>
    <w:r>
      <w:rPr>
        <w:rStyle w:val="lev"/>
        <w:rFonts w:eastAsia="Times New Roman" w:cs="Arial"/>
        <w:color w:val="000000"/>
        <w:szCs w:val="20"/>
        <w:lang w:val="fr-CA"/>
      </w:rPr>
      <w:t>Utilisation d</w:t>
    </w:r>
    <w:r w:rsidR="00A3338B">
      <w:rPr>
        <w:rStyle w:val="lev"/>
        <w:rFonts w:eastAsia="Times New Roman" w:cs="Arial"/>
        <w:color w:val="000000"/>
        <w:szCs w:val="20"/>
        <w:lang w:val="fr-CA"/>
      </w:rPr>
      <w:t>u</w:t>
    </w:r>
    <w:r>
      <w:rPr>
        <w:rStyle w:val="lev"/>
        <w:rFonts w:eastAsia="Times New Roman" w:cs="Arial"/>
        <w:color w:val="000000"/>
        <w:szCs w:val="20"/>
        <w:lang w:val="fr-CA"/>
      </w:rPr>
      <w:t xml:space="preserve"> </w:t>
    </w:r>
    <w:r w:rsidR="00A3338B">
      <w:rPr>
        <w:rStyle w:val="lev"/>
        <w:rFonts w:eastAsia="Times New Roman" w:cs="Arial"/>
        <w:color w:val="000000"/>
        <w:szCs w:val="20"/>
        <w:lang w:val="fr-CA"/>
      </w:rPr>
      <w:t>code département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54658"/>
    <w:multiLevelType w:val="hybridMultilevel"/>
    <w:tmpl w:val="C25E3E8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2795F"/>
    <w:multiLevelType w:val="hybridMultilevel"/>
    <w:tmpl w:val="05444A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B7668"/>
    <w:multiLevelType w:val="hybridMultilevel"/>
    <w:tmpl w:val="6A444A6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0439C"/>
    <w:multiLevelType w:val="hybridMultilevel"/>
    <w:tmpl w:val="E5B27598"/>
    <w:lvl w:ilvl="0" w:tplc="B1F6E012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07F91"/>
    <w:multiLevelType w:val="multilevel"/>
    <w:tmpl w:val="3D88FB9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4F405BB"/>
    <w:multiLevelType w:val="hybridMultilevel"/>
    <w:tmpl w:val="0750EDD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1D7"/>
    <w:rsid w:val="000103C4"/>
    <w:rsid w:val="000369DE"/>
    <w:rsid w:val="000F0D76"/>
    <w:rsid w:val="000F350B"/>
    <w:rsid w:val="00107F1D"/>
    <w:rsid w:val="001109FC"/>
    <w:rsid w:val="00125557"/>
    <w:rsid w:val="00165656"/>
    <w:rsid w:val="00170B89"/>
    <w:rsid w:val="001761B1"/>
    <w:rsid w:val="00184521"/>
    <w:rsid w:val="001E28EA"/>
    <w:rsid w:val="001E3D2B"/>
    <w:rsid w:val="001F7279"/>
    <w:rsid w:val="00371140"/>
    <w:rsid w:val="00386E5B"/>
    <w:rsid w:val="0039075F"/>
    <w:rsid w:val="00396B7E"/>
    <w:rsid w:val="003B483A"/>
    <w:rsid w:val="00492410"/>
    <w:rsid w:val="004A5EA0"/>
    <w:rsid w:val="007159E9"/>
    <w:rsid w:val="007350F3"/>
    <w:rsid w:val="00741E3B"/>
    <w:rsid w:val="0079068D"/>
    <w:rsid w:val="007D3599"/>
    <w:rsid w:val="007F551A"/>
    <w:rsid w:val="008211D7"/>
    <w:rsid w:val="00852C69"/>
    <w:rsid w:val="008872E5"/>
    <w:rsid w:val="008D22DF"/>
    <w:rsid w:val="008E7363"/>
    <w:rsid w:val="009546E6"/>
    <w:rsid w:val="00995E2D"/>
    <w:rsid w:val="009A443E"/>
    <w:rsid w:val="009C0465"/>
    <w:rsid w:val="009F2CB1"/>
    <w:rsid w:val="00A12D1A"/>
    <w:rsid w:val="00A3338B"/>
    <w:rsid w:val="00A53F69"/>
    <w:rsid w:val="00A7343E"/>
    <w:rsid w:val="00AC7972"/>
    <w:rsid w:val="00AE795F"/>
    <w:rsid w:val="00B61ADF"/>
    <w:rsid w:val="00C74E57"/>
    <w:rsid w:val="00CA5063"/>
    <w:rsid w:val="00CC6977"/>
    <w:rsid w:val="00D350B8"/>
    <w:rsid w:val="00D4753F"/>
    <w:rsid w:val="00D55D56"/>
    <w:rsid w:val="00E0273F"/>
    <w:rsid w:val="00E513C3"/>
    <w:rsid w:val="00E7272A"/>
    <w:rsid w:val="00E75E39"/>
    <w:rsid w:val="00E91538"/>
    <w:rsid w:val="00EF7ABA"/>
    <w:rsid w:val="00F610A8"/>
    <w:rsid w:val="00FC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DE95C4"/>
  <w15:docId w15:val="{9FF358C9-FF90-40E3-B289-9800BF21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063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A5063"/>
    <w:rPr>
      <w:b/>
      <w:bCs/>
    </w:rPr>
  </w:style>
  <w:style w:type="table" w:styleId="Grilledutableau">
    <w:name w:val="Table Grid"/>
    <w:basedOn w:val="TableauNormal"/>
    <w:uiPriority w:val="59"/>
    <w:rsid w:val="00CA50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8E736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8E7363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E736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7363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C6977"/>
    <w:pPr>
      <w:spacing w:before="100" w:beforeAutospacing="1" w:after="100" w:afterAutospacing="1"/>
    </w:pPr>
    <w:rPr>
      <w:rFonts w:eastAsiaTheme="minorEastAsia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0103C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103C4"/>
    <w:pPr>
      <w:tabs>
        <w:tab w:val="left" w:pos="720"/>
      </w:tabs>
      <w:contextualSpacing/>
      <w:jc w:val="both"/>
    </w:pPr>
    <w:rPr>
      <w:rFonts w:ascii="Calibri" w:eastAsia="MS Mincho" w:hAnsi="Calibri" w:cstheme="minorBidi"/>
      <w:szCs w:val="22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35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35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3599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35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3599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35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599"/>
    <w:rPr>
      <w:rFonts w:ascii="Segoe UI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skrdl.qc.ca\admin\Usagers\vielseba\Desktop\divers\Docum\Mod&#232;le%20pour%20la%20cr&#233;ation%20d'une%20proc&#233;d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pour la création d'une procédure.dotx</Template>
  <TotalTime>399</TotalTime>
  <Pages>5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CSKRDL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Viel Sébastien</dc:creator>
  <cp:keywords/>
  <dc:description/>
  <cp:lastModifiedBy>Viel Sébastien</cp:lastModifiedBy>
  <cp:revision>13</cp:revision>
  <cp:lastPrinted>2019-08-13T17:48:00Z</cp:lastPrinted>
  <dcterms:created xsi:type="dcterms:W3CDTF">2019-08-08T17:46:00Z</dcterms:created>
  <dcterms:modified xsi:type="dcterms:W3CDTF">2019-08-13T18:27:00Z</dcterms:modified>
</cp:coreProperties>
</file>